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332" w:rsidRPr="000D1B4D" w:rsidRDefault="00922332" w:rsidP="00CA37C2">
      <w:pPr>
        <w:tabs>
          <w:tab w:val="center" w:pos="1800"/>
        </w:tabs>
        <w:spacing w:line="380" w:lineRule="atLeast"/>
        <w:ind w:right="-336"/>
        <w:rPr>
          <w:sz w:val="24"/>
          <w:szCs w:val="24"/>
        </w:rPr>
      </w:pPr>
      <w:r w:rsidRPr="000D1B4D">
        <w:rPr>
          <w:sz w:val="24"/>
          <w:szCs w:val="24"/>
        </w:rPr>
        <w:t>TRƯỜNG CAO ĐẲNG LÝ TỰ TRỌNG</w:t>
      </w:r>
      <w:r w:rsidRPr="000D1B4D">
        <w:rPr>
          <w:sz w:val="24"/>
          <w:szCs w:val="24"/>
        </w:rPr>
        <w:tab/>
        <w:t xml:space="preserve">                </w:t>
      </w:r>
      <w:r w:rsidRPr="000D1B4D">
        <w:rPr>
          <w:b/>
          <w:sz w:val="24"/>
          <w:szCs w:val="24"/>
        </w:rPr>
        <w:t>CỘNG HÒA XÃ HỘI CHỦ NGHĨA VIỆT NAM</w:t>
      </w:r>
      <w:r w:rsidRPr="000D1B4D">
        <w:rPr>
          <w:b/>
          <w:sz w:val="24"/>
          <w:szCs w:val="24"/>
        </w:rPr>
        <w:tab/>
      </w:r>
      <w:r w:rsidRPr="000D1B4D">
        <w:rPr>
          <w:sz w:val="24"/>
          <w:szCs w:val="24"/>
        </w:rPr>
        <w:t>THÀNH PHỐ HỒ CHÍ MINH</w:t>
      </w:r>
      <w:r w:rsidRPr="000D1B4D">
        <w:rPr>
          <w:b/>
          <w:sz w:val="24"/>
          <w:szCs w:val="24"/>
        </w:rPr>
        <w:t xml:space="preserve">                   </w:t>
      </w:r>
      <w:r w:rsidRPr="000D1B4D">
        <w:rPr>
          <w:b/>
          <w:sz w:val="24"/>
          <w:szCs w:val="24"/>
        </w:rPr>
        <w:tab/>
      </w:r>
      <w:r w:rsidRPr="000D1B4D">
        <w:rPr>
          <w:b/>
          <w:sz w:val="24"/>
          <w:szCs w:val="24"/>
        </w:rPr>
        <w:tab/>
        <w:t xml:space="preserve">   </w:t>
      </w:r>
      <w:r w:rsidRPr="000D1B4D">
        <w:rPr>
          <w:b/>
        </w:rPr>
        <w:t>Độc lập – Tự do – Hạnh phúc</w:t>
      </w:r>
    </w:p>
    <w:p w:rsidR="00922332" w:rsidRPr="000D1B4D" w:rsidRDefault="00EB2149" w:rsidP="00CA37C2">
      <w:pPr>
        <w:tabs>
          <w:tab w:val="center" w:pos="1800"/>
          <w:tab w:val="center" w:pos="7200"/>
        </w:tabs>
        <w:spacing w:line="380" w:lineRule="atLeast"/>
        <w:jc w:val="both"/>
        <w:rPr>
          <w:b/>
        </w:rPr>
      </w:pPr>
      <w:r w:rsidRPr="000D1B4D">
        <w:rPr>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3782695</wp:posOffset>
                </wp:positionH>
                <wp:positionV relativeFrom="paragraph">
                  <wp:posOffset>46990</wp:posOffset>
                </wp:positionV>
                <wp:extent cx="2056765" cy="0"/>
                <wp:effectExtent l="10795" t="12065" r="8890"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6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9255A27"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85pt,3.7pt" to="45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yL4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"/>
            </w:pict>
          </mc:Fallback>
        </mc:AlternateContent>
      </w:r>
      <w:r w:rsidR="00922332" w:rsidRPr="000D1B4D">
        <w:rPr>
          <w:b/>
          <w:sz w:val="24"/>
          <w:szCs w:val="24"/>
        </w:rPr>
        <w:tab/>
        <w:t>KHOA LÝ LUẬN CHÍNH TRỊ</w:t>
      </w:r>
      <w:r w:rsidR="00922332" w:rsidRPr="000D1B4D">
        <w:rPr>
          <w:b/>
          <w:sz w:val="24"/>
          <w:szCs w:val="24"/>
        </w:rPr>
        <w:tab/>
      </w:r>
      <w:r w:rsidR="00922332" w:rsidRPr="000D1B4D">
        <w:rPr>
          <w:b/>
        </w:rPr>
        <w:t xml:space="preserve"> </w:t>
      </w:r>
    </w:p>
    <w:p w:rsidR="00922332" w:rsidRPr="000D1B4D" w:rsidRDefault="00EB2149" w:rsidP="00CA37C2">
      <w:pPr>
        <w:spacing w:line="380" w:lineRule="atLeast"/>
        <w:jc w:val="both"/>
        <w:rPr>
          <w:b/>
          <w:sz w:val="12"/>
          <w:szCs w:val="12"/>
        </w:rPr>
      </w:pPr>
      <w:r w:rsidRPr="000D1B4D">
        <w:rPr>
          <w:noProof/>
          <w:u w:val="single"/>
        </w:rPr>
        <mc:AlternateContent>
          <mc:Choice Requires="wps">
            <w:drawing>
              <wp:anchor distT="0" distB="0" distL="114300" distR="114300" simplePos="0" relativeHeight="251657216" behindDoc="0" locked="0" layoutInCell="1" allowOverlap="1">
                <wp:simplePos x="0" y="0"/>
                <wp:positionH relativeFrom="column">
                  <wp:posOffset>685800</wp:posOffset>
                </wp:positionH>
                <wp:positionV relativeFrom="paragraph">
                  <wp:posOffset>76200</wp:posOffset>
                </wp:positionV>
                <wp:extent cx="847725" cy="0"/>
                <wp:effectExtent l="9525" t="6985" r="9525" b="1206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B4F6E11"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6pt" to="120.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IIbDwIAACc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"/>
            </w:pict>
          </mc:Fallback>
        </mc:AlternateContent>
      </w:r>
      <w:r w:rsidR="00922332" w:rsidRPr="000D1B4D">
        <w:rPr>
          <w:b/>
        </w:rPr>
        <w:tab/>
      </w:r>
      <w:r w:rsidR="00922332" w:rsidRPr="000D1B4D">
        <w:rPr>
          <w:b/>
        </w:rPr>
        <w:tab/>
      </w:r>
    </w:p>
    <w:p w:rsidR="00922332" w:rsidRPr="000D1B4D" w:rsidRDefault="00922332" w:rsidP="00CA37C2">
      <w:pPr>
        <w:spacing w:line="380" w:lineRule="atLeast"/>
        <w:ind w:left="3600"/>
        <w:jc w:val="both"/>
        <w:rPr>
          <w:i/>
          <w:szCs w:val="24"/>
        </w:rPr>
      </w:pPr>
      <w:r w:rsidRPr="000D1B4D">
        <w:rPr>
          <w:szCs w:val="24"/>
        </w:rPr>
        <w:t xml:space="preserve">       </w:t>
      </w:r>
      <w:r w:rsidRPr="000D1B4D">
        <w:rPr>
          <w:i/>
          <w:szCs w:val="24"/>
        </w:rPr>
        <w:t xml:space="preserve">Thành phố Hồ Chí Minh, ngày </w:t>
      </w:r>
      <w:r w:rsidR="004A059D">
        <w:rPr>
          <w:i/>
          <w:szCs w:val="24"/>
        </w:rPr>
        <w:t>4</w:t>
      </w:r>
      <w:r w:rsidRPr="000D1B4D">
        <w:rPr>
          <w:i/>
          <w:szCs w:val="24"/>
        </w:rPr>
        <w:t xml:space="preserve"> tháng </w:t>
      </w:r>
      <w:r w:rsidR="00A40000">
        <w:rPr>
          <w:i/>
          <w:szCs w:val="24"/>
        </w:rPr>
        <w:t>0</w:t>
      </w:r>
      <w:r w:rsidR="004A059D">
        <w:rPr>
          <w:i/>
          <w:szCs w:val="24"/>
        </w:rPr>
        <w:t>2</w:t>
      </w:r>
      <w:r w:rsidRPr="000D1B4D">
        <w:rPr>
          <w:i/>
          <w:szCs w:val="24"/>
        </w:rPr>
        <w:t xml:space="preserve"> năm 20</w:t>
      </w:r>
      <w:r w:rsidR="004A059D">
        <w:rPr>
          <w:i/>
          <w:szCs w:val="24"/>
        </w:rPr>
        <w:t>20</w:t>
      </w:r>
    </w:p>
    <w:p w:rsidR="00922332" w:rsidRPr="000D1B4D" w:rsidRDefault="00922332" w:rsidP="00CA37C2">
      <w:pPr>
        <w:spacing w:line="380" w:lineRule="atLeast"/>
      </w:pPr>
    </w:p>
    <w:p w:rsidR="00447DBB" w:rsidRPr="000D1B4D" w:rsidRDefault="00447DBB" w:rsidP="00CA37C2">
      <w:pPr>
        <w:spacing w:line="380" w:lineRule="atLeast"/>
        <w:jc w:val="center"/>
        <w:rPr>
          <w:b/>
          <w:sz w:val="40"/>
          <w:szCs w:val="40"/>
        </w:rPr>
      </w:pPr>
      <w:r w:rsidRPr="000D1B4D">
        <w:rPr>
          <w:b/>
          <w:sz w:val="40"/>
          <w:szCs w:val="40"/>
        </w:rPr>
        <w:t>BÁO CÁO</w:t>
      </w:r>
    </w:p>
    <w:p w:rsidR="00447DBB" w:rsidRDefault="00447DBB" w:rsidP="004A059D">
      <w:pPr>
        <w:spacing w:line="380" w:lineRule="atLeast"/>
        <w:jc w:val="center"/>
      </w:pPr>
      <w:r w:rsidRPr="000D1B4D">
        <w:t xml:space="preserve"> </w:t>
      </w:r>
      <w:r w:rsidR="00A40000">
        <w:t>V/v</w:t>
      </w:r>
      <w:r w:rsidR="004A059D">
        <w:t xml:space="preserve"> giáo viên, nhân viên, học sinh, sinh viên</w:t>
      </w:r>
      <w:r w:rsidR="003621A8">
        <w:t>, người thân HSSV</w:t>
      </w:r>
      <w:r w:rsidR="004A059D">
        <w:t xml:space="preserve"> đi nước ngoài hay từ vùng có dịch</w:t>
      </w:r>
      <w:r w:rsidR="003621A8">
        <w:t>;</w:t>
      </w:r>
      <w:r w:rsidR="00A40000">
        <w:t xml:space="preserve"> vùng có nguy cơ lây nhiễm cao virus Corona</w:t>
      </w:r>
      <w:r w:rsidR="004A059D">
        <w:t xml:space="preserve"> trở về TP. Hồ Chí Minh</w:t>
      </w:r>
    </w:p>
    <w:p w:rsidR="00CA37C2" w:rsidRPr="000D1B4D" w:rsidRDefault="00CA37C2" w:rsidP="00CA37C2">
      <w:pPr>
        <w:spacing w:line="380" w:lineRule="atLeast"/>
        <w:jc w:val="center"/>
      </w:pPr>
    </w:p>
    <w:p w:rsidR="00195062" w:rsidRDefault="00195062" w:rsidP="00CA37C2">
      <w:pPr>
        <w:spacing w:line="380" w:lineRule="atLeast"/>
        <w:ind w:firstLine="720"/>
        <w:jc w:val="both"/>
      </w:pPr>
      <w:r w:rsidRPr="000D1B4D">
        <w:t xml:space="preserve">Kính gửi Hiệu trưởng trường CĐ Lý Tự Trọng TP Hồ Chí Minh, </w:t>
      </w:r>
      <w:r w:rsidR="004A059D">
        <w:t xml:space="preserve">trưởng phòng TC-HC-TH, </w:t>
      </w:r>
      <w:r w:rsidRPr="000D1B4D">
        <w:t xml:space="preserve">khoa Lý luận Chính trị xin báo cáo về </w:t>
      </w:r>
      <w:r w:rsidR="004A059D">
        <w:t>việc triển khai công tác phòng chống dịch virus Corona như sau:</w:t>
      </w:r>
    </w:p>
    <w:p w:rsidR="004A059D" w:rsidRDefault="004A059D" w:rsidP="004A059D">
      <w:pPr>
        <w:pStyle w:val="ListParagraph"/>
        <w:numPr>
          <w:ilvl w:val="0"/>
          <w:numId w:val="3"/>
        </w:numPr>
        <w:spacing w:line="380" w:lineRule="atLeast"/>
        <w:jc w:val="both"/>
      </w:pPr>
      <w:r>
        <w:t>Khoa đã thông tin đến các giảng viên của khoa về các thông báo số 1 và thông báo số 2</w:t>
      </w:r>
      <w:r w:rsidR="00CC65A2">
        <w:t xml:space="preserve"> của Trường</w:t>
      </w:r>
      <w:r>
        <w:t xml:space="preserve"> thông qua egov, tin nhắn và zalo.</w:t>
      </w:r>
    </w:p>
    <w:p w:rsidR="004A059D" w:rsidRDefault="004A059D" w:rsidP="004A059D">
      <w:pPr>
        <w:pStyle w:val="ListParagraph"/>
        <w:numPr>
          <w:ilvl w:val="0"/>
          <w:numId w:val="3"/>
        </w:numPr>
        <w:spacing w:line="380" w:lineRule="atLeast"/>
        <w:jc w:val="both"/>
      </w:pPr>
      <w:r>
        <w:t>Khoa có ghi nhận được thông tin</w:t>
      </w:r>
      <w:r w:rsidR="00CC65A2">
        <w:t xml:space="preserve"> trường hợp</w:t>
      </w:r>
      <w:r>
        <w:t xml:space="preserve"> cô Nguyễn Thị Dinh có đi Đà Nẵng (nơi có nghi ngờ có trường hợp nhiễm nCoV ) trở về TP Hồ Chí Minh.</w:t>
      </w:r>
    </w:p>
    <w:p w:rsidR="004A059D" w:rsidRDefault="004A059D" w:rsidP="004A059D">
      <w:pPr>
        <w:pStyle w:val="ListParagraph"/>
        <w:numPr>
          <w:ilvl w:val="0"/>
          <w:numId w:val="3"/>
        </w:numPr>
        <w:spacing w:line="380" w:lineRule="atLeast"/>
        <w:jc w:val="both"/>
      </w:pPr>
      <w:r>
        <w:t>Khoa chưa ghi nhận được thông tin nào từ GVCN và cố vấn học tập về trường hợp học sinh, sinh viên hoặc người thân của học sinh, sinh viên có đi nước ngoài hoặc từ nơi vùng dịch hoặc vùng có</w:t>
      </w:r>
      <w:r w:rsidR="002D119C">
        <w:t xml:space="preserve"> nguy cơ lây nhiễm cao nCoV</w:t>
      </w:r>
      <w:r w:rsidR="00CC65A2">
        <w:t xml:space="preserve"> trở về TP Hồ Chí Minh</w:t>
      </w:r>
      <w:bookmarkStart w:id="0" w:name="_GoBack"/>
      <w:bookmarkEnd w:id="0"/>
      <w:r w:rsidR="002D119C">
        <w:t>.</w:t>
      </w:r>
    </w:p>
    <w:p w:rsidR="00604C24" w:rsidRPr="00B25676" w:rsidRDefault="00604C24" w:rsidP="00CA37C2">
      <w:pPr>
        <w:pStyle w:val="ListParagraph"/>
        <w:spacing w:line="380" w:lineRule="atLeast"/>
        <w:ind w:firstLine="720"/>
      </w:pPr>
      <w:r>
        <w:t>Trân trọng báo cáo</w:t>
      </w:r>
      <w:r w:rsidR="00CA37C2">
        <w:t xml:space="preserve"> ./.</w:t>
      </w:r>
    </w:p>
    <w:p w:rsidR="004A42DF" w:rsidRDefault="004A42DF" w:rsidP="00CA37C2">
      <w:pPr>
        <w:spacing w:line="380" w:lineRule="atLeast"/>
        <w:ind w:left="720"/>
        <w:rPr>
          <w:b/>
        </w:rPr>
      </w:pPr>
      <w:r>
        <w:rPr>
          <w:b/>
        </w:rPr>
        <w:tab/>
      </w:r>
      <w:r>
        <w:rPr>
          <w:b/>
        </w:rPr>
        <w:tab/>
      </w:r>
      <w:r>
        <w:rPr>
          <w:b/>
        </w:rPr>
        <w:tab/>
      </w:r>
      <w:r>
        <w:rPr>
          <w:b/>
        </w:rPr>
        <w:tab/>
      </w:r>
      <w:r>
        <w:rPr>
          <w:b/>
        </w:rPr>
        <w:tab/>
      </w:r>
      <w:r>
        <w:rPr>
          <w:b/>
        </w:rPr>
        <w:tab/>
      </w:r>
      <w:r>
        <w:rPr>
          <w:b/>
        </w:rPr>
        <w:tab/>
      </w:r>
      <w:r>
        <w:rPr>
          <w:b/>
        </w:rPr>
        <w:tab/>
        <w:t>PHÓ TRƯỞNG KHOA</w:t>
      </w:r>
      <w:r>
        <w:rPr>
          <w:b/>
        </w:rPr>
        <w:tab/>
      </w:r>
      <w:r>
        <w:rPr>
          <w:b/>
        </w:rPr>
        <w:tab/>
      </w:r>
      <w:r>
        <w:rPr>
          <w:b/>
        </w:rPr>
        <w:tab/>
      </w:r>
      <w:r>
        <w:rPr>
          <w:b/>
        </w:rPr>
        <w:tab/>
      </w:r>
      <w:r>
        <w:rPr>
          <w:b/>
        </w:rPr>
        <w:tab/>
      </w:r>
      <w:r>
        <w:rPr>
          <w:b/>
        </w:rPr>
        <w:tab/>
      </w:r>
      <w:r>
        <w:rPr>
          <w:b/>
        </w:rPr>
        <w:tab/>
      </w:r>
      <w:r>
        <w:rPr>
          <w:b/>
        </w:rPr>
        <w:tab/>
      </w:r>
      <w:r>
        <w:rPr>
          <w:b/>
        </w:rPr>
        <w:tab/>
      </w:r>
      <w:r>
        <w:rPr>
          <w:b/>
        </w:rPr>
        <w:tab/>
        <w:t xml:space="preserve"> PHỤ TRÁCH KHOA</w:t>
      </w:r>
    </w:p>
    <w:p w:rsidR="00CA37C2" w:rsidRDefault="00CA37C2" w:rsidP="00CA37C2">
      <w:pPr>
        <w:spacing w:line="380" w:lineRule="atLeast"/>
        <w:ind w:left="720"/>
        <w:rPr>
          <w:b/>
        </w:rPr>
      </w:pPr>
    </w:p>
    <w:p w:rsidR="00CA37C2" w:rsidRDefault="00CA37C2" w:rsidP="00CA37C2">
      <w:pPr>
        <w:spacing w:line="380" w:lineRule="atLeast"/>
        <w:ind w:left="720"/>
        <w:rPr>
          <w:b/>
        </w:rPr>
      </w:pPr>
    </w:p>
    <w:p w:rsidR="00CA37C2" w:rsidRDefault="00CA37C2" w:rsidP="00CA37C2">
      <w:pPr>
        <w:spacing w:line="380" w:lineRule="atLeast"/>
        <w:ind w:left="720"/>
        <w:rPr>
          <w:b/>
        </w:rPr>
      </w:pPr>
    </w:p>
    <w:p w:rsidR="00CA37C2" w:rsidRDefault="00CA37C2" w:rsidP="00CA37C2">
      <w:pPr>
        <w:spacing w:line="380" w:lineRule="atLeast"/>
        <w:ind w:left="720"/>
        <w:rPr>
          <w:b/>
        </w:rPr>
      </w:pPr>
    </w:p>
    <w:p w:rsidR="004A42DF" w:rsidRPr="0069321A" w:rsidRDefault="004A42DF" w:rsidP="00CA37C2">
      <w:pPr>
        <w:spacing w:line="380" w:lineRule="atLeast"/>
        <w:ind w:left="5760" w:firstLine="720"/>
        <w:rPr>
          <w:b/>
        </w:rPr>
      </w:pPr>
      <w:r>
        <w:rPr>
          <w:b/>
        </w:rPr>
        <w:t>Nguyễn Ngọc Quỳnh</w:t>
      </w:r>
    </w:p>
    <w:sectPr w:rsidR="004A42DF" w:rsidRPr="0069321A" w:rsidSect="00CA37C2">
      <w:pgSz w:w="11909" w:h="16834" w:code="9"/>
      <w:pgMar w:top="900" w:right="839" w:bottom="13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4E1D"/>
    <w:multiLevelType w:val="hybridMultilevel"/>
    <w:tmpl w:val="AE70B5A8"/>
    <w:lvl w:ilvl="0" w:tplc="CACA3E2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3625D5"/>
    <w:multiLevelType w:val="hybridMultilevel"/>
    <w:tmpl w:val="C2AE3628"/>
    <w:lvl w:ilvl="0" w:tplc="4C7EE7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5797D93"/>
    <w:multiLevelType w:val="hybridMultilevel"/>
    <w:tmpl w:val="4ACCC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149"/>
    <w:rsid w:val="00025D27"/>
    <w:rsid w:val="000702ED"/>
    <w:rsid w:val="000B36C5"/>
    <w:rsid w:val="000D1B4D"/>
    <w:rsid w:val="001044B8"/>
    <w:rsid w:val="00170729"/>
    <w:rsid w:val="00173F0E"/>
    <w:rsid w:val="00185CD9"/>
    <w:rsid w:val="00195062"/>
    <w:rsid w:val="001A0E6D"/>
    <w:rsid w:val="001B6690"/>
    <w:rsid w:val="00232BE4"/>
    <w:rsid w:val="00282C74"/>
    <w:rsid w:val="002D119C"/>
    <w:rsid w:val="002D7FB1"/>
    <w:rsid w:val="00335AF7"/>
    <w:rsid w:val="003621A8"/>
    <w:rsid w:val="00365C99"/>
    <w:rsid w:val="003A34E8"/>
    <w:rsid w:val="00447DBB"/>
    <w:rsid w:val="004A059D"/>
    <w:rsid w:val="004A42DF"/>
    <w:rsid w:val="005947E4"/>
    <w:rsid w:val="00604C24"/>
    <w:rsid w:val="006271C1"/>
    <w:rsid w:val="00653B3B"/>
    <w:rsid w:val="00683A3A"/>
    <w:rsid w:val="00683F97"/>
    <w:rsid w:val="0069321A"/>
    <w:rsid w:val="006B5B45"/>
    <w:rsid w:val="006D02FD"/>
    <w:rsid w:val="006F6E44"/>
    <w:rsid w:val="00761277"/>
    <w:rsid w:val="00774277"/>
    <w:rsid w:val="00853F38"/>
    <w:rsid w:val="008644D8"/>
    <w:rsid w:val="008726AF"/>
    <w:rsid w:val="00904817"/>
    <w:rsid w:val="00922332"/>
    <w:rsid w:val="009D199F"/>
    <w:rsid w:val="00A22F84"/>
    <w:rsid w:val="00A40000"/>
    <w:rsid w:val="00AC2E62"/>
    <w:rsid w:val="00AF3F7D"/>
    <w:rsid w:val="00B25676"/>
    <w:rsid w:val="00B41098"/>
    <w:rsid w:val="00B42A50"/>
    <w:rsid w:val="00BA788C"/>
    <w:rsid w:val="00BB39C2"/>
    <w:rsid w:val="00C4349E"/>
    <w:rsid w:val="00CA37C2"/>
    <w:rsid w:val="00CC18ED"/>
    <w:rsid w:val="00CC65A2"/>
    <w:rsid w:val="00D33CBD"/>
    <w:rsid w:val="00DA3EC9"/>
    <w:rsid w:val="00E37692"/>
    <w:rsid w:val="00EB2149"/>
    <w:rsid w:val="00F27E8D"/>
    <w:rsid w:val="00F90181"/>
    <w:rsid w:val="00FE4B19"/>
    <w:rsid w:val="00FF0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1D2C"/>
  <w15:chartTrackingRefBased/>
  <w15:docId w15:val="{581E4CC6-CCE9-4F7B-9669-4C4395BD1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7D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56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1%20LLCT\To%20Trinh%20va%20De%20nghi%20Bao%20cao\2019\Bao%20cao%20SV%20no\1%20bao%20cao%20so%20sv%20con%20no%20mon%20hoc%20thuoc%20kho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 bao cao so sv con no mon hoc thuoc khoa</Template>
  <TotalTime>2</TotalTime>
  <Pages>1</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2020-02-04T04:09:00Z</dcterms:created>
  <dcterms:modified xsi:type="dcterms:W3CDTF">2020-02-04T04:26:00Z</dcterms:modified>
</cp:coreProperties>
</file>